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停水公告</w:t>
      </w:r>
    </w:p>
    <w:p>
      <w:pPr>
        <w:rPr>
          <w:sz w:val="32"/>
          <w:szCs w:val="32"/>
        </w:rPr>
      </w:pPr>
      <w:r>
        <w:t xml:space="preserve"> </w:t>
      </w:r>
      <w:r>
        <w:rPr>
          <w:sz w:val="32"/>
          <w:szCs w:val="32"/>
        </w:rPr>
        <w:t xml:space="preserve"> </w:t>
      </w:r>
    </w:p>
    <w:p>
      <w:pPr>
        <w:ind w:firstLine="640" w:firstLineChars="200"/>
        <w:jc w:val="both"/>
        <w:rPr>
          <w:sz w:val="32"/>
          <w:szCs w:val="32"/>
        </w:rPr>
      </w:pPr>
      <w:r>
        <w:rPr>
          <w:rFonts w:hint="eastAsia"/>
          <w:sz w:val="32"/>
          <w:szCs w:val="32"/>
        </w:rPr>
        <w:t>因利民一、二水厂提标改造工程管线连接，需停水施工。停水时间：</w:t>
      </w:r>
      <w:r>
        <w:rPr>
          <w:sz w:val="32"/>
          <w:szCs w:val="32"/>
        </w:rPr>
        <w:t>2022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8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>15</w:t>
      </w:r>
      <w:r>
        <w:rPr>
          <w:rFonts w:hint="eastAsia"/>
          <w:sz w:val="32"/>
          <w:szCs w:val="32"/>
        </w:rPr>
        <w:t>日早</w:t>
      </w:r>
      <w:r>
        <w:rPr>
          <w:sz w:val="32"/>
          <w:szCs w:val="32"/>
        </w:rPr>
        <w:t>8:00</w:t>
      </w:r>
      <w:r>
        <w:rPr>
          <w:rFonts w:hint="eastAsia"/>
          <w:sz w:val="32"/>
          <w:szCs w:val="32"/>
        </w:rPr>
        <w:t>一晚</w:t>
      </w:r>
      <w:r>
        <w:rPr>
          <w:sz w:val="32"/>
          <w:szCs w:val="32"/>
        </w:rPr>
        <w:t>20:00</w:t>
      </w:r>
      <w:r>
        <w:rPr>
          <w:rFonts w:hint="eastAsia"/>
          <w:sz w:val="32"/>
          <w:szCs w:val="32"/>
        </w:rPr>
        <w:t>。停水范围：利民开发区学院路以北区域停水，学院路以南使用松花江水的用户水压偏低，预计在晚</w:t>
      </w:r>
      <w:r>
        <w:rPr>
          <w:sz w:val="32"/>
          <w:szCs w:val="32"/>
        </w:rPr>
        <w:t>20</w:t>
      </w:r>
      <w:r>
        <w:rPr>
          <w:rFonts w:hint="eastAsia"/>
          <w:sz w:val="32"/>
          <w:szCs w:val="32"/>
          <w:lang w:val="en-US" w:eastAsia="zh-CN"/>
        </w:rPr>
        <w:t>:</w:t>
      </w:r>
      <w:r>
        <w:rPr>
          <w:sz w:val="32"/>
          <w:szCs w:val="32"/>
        </w:rPr>
        <w:t>00</w:t>
      </w:r>
      <w:r>
        <w:rPr>
          <w:rFonts w:hint="eastAsia"/>
          <w:sz w:val="32"/>
          <w:szCs w:val="32"/>
        </w:rPr>
        <w:t>以后开始逐步恢复供水，市政供水管线压力</w:t>
      </w:r>
      <w:r>
        <w:rPr>
          <w:sz w:val="32"/>
          <w:szCs w:val="32"/>
        </w:rPr>
        <w:t>24</w:t>
      </w:r>
      <w:r>
        <w:rPr>
          <w:rFonts w:hint="eastAsia"/>
          <w:sz w:val="32"/>
          <w:szCs w:val="32"/>
        </w:rPr>
        <w:t>小时后恢复正常。望广大用户提前做好储水准备，停水期间请关闭好自家水龙头，以免产生不必要的损失，由此给您带来的不便敬请谅解。（恢复供水后，若发现水质浑浊、发黄现象，请排空待水质干净后再使用）</w:t>
      </w:r>
    </w:p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rPr>
          <w:sz w:val="32"/>
          <w:szCs w:val="32"/>
        </w:rPr>
      </w:pPr>
    </w:p>
    <w:p>
      <w:pPr>
        <w:ind w:firstLine="480" w:firstLineChars="150"/>
        <w:rPr>
          <w:sz w:val="32"/>
          <w:szCs w:val="32"/>
        </w:rPr>
      </w:pPr>
      <w:r>
        <w:rPr>
          <w:rFonts w:hint="eastAsia"/>
          <w:sz w:val="32"/>
          <w:szCs w:val="32"/>
        </w:rPr>
        <w:t>特此通知</w:t>
      </w:r>
    </w:p>
    <w:p>
      <w:pPr>
        <w:ind w:firstLine="2080" w:firstLineChars="650"/>
        <w:rPr>
          <w:sz w:val="32"/>
          <w:szCs w:val="32"/>
        </w:rPr>
      </w:pPr>
    </w:p>
    <w:p>
      <w:pPr>
        <w:ind w:firstLine="2080" w:firstLineChars="650"/>
        <w:rPr>
          <w:sz w:val="32"/>
          <w:szCs w:val="32"/>
        </w:rPr>
      </w:pPr>
    </w:p>
    <w:p>
      <w:pPr>
        <w:ind w:firstLine="2080" w:firstLineChars="650"/>
        <w:rPr>
          <w:sz w:val="32"/>
          <w:szCs w:val="32"/>
        </w:rPr>
      </w:pPr>
      <w:r>
        <w:rPr>
          <w:rFonts w:hint="eastAsia"/>
          <w:sz w:val="32"/>
          <w:szCs w:val="32"/>
        </w:rPr>
        <w:t>哈尔滨利民经济技术开发区自来水有限公司</w:t>
      </w:r>
    </w:p>
    <w:p>
      <w:pPr>
        <w:ind w:firstLine="2080" w:firstLineChars="650"/>
        <w:rPr>
          <w:sz w:val="32"/>
          <w:szCs w:val="32"/>
        </w:rPr>
      </w:pPr>
      <w:r>
        <w:rPr>
          <w:sz w:val="32"/>
          <w:szCs w:val="32"/>
        </w:rPr>
        <w:t xml:space="preserve">            </w:t>
      </w:r>
      <w:bookmarkStart w:id="0" w:name="_GoBack"/>
      <w:bookmarkEnd w:id="0"/>
      <w:r>
        <w:rPr>
          <w:sz w:val="32"/>
          <w:szCs w:val="32"/>
        </w:rPr>
        <w:t>2022</w:t>
      </w:r>
      <w:r>
        <w:rPr>
          <w:rFonts w:hint="eastAsia"/>
          <w:sz w:val="32"/>
          <w:szCs w:val="32"/>
        </w:rPr>
        <w:t>年</w:t>
      </w:r>
      <w:r>
        <w:rPr>
          <w:sz w:val="32"/>
          <w:szCs w:val="32"/>
        </w:rPr>
        <w:t>8</w:t>
      </w:r>
      <w:r>
        <w:rPr>
          <w:rFonts w:hint="eastAsia"/>
          <w:sz w:val="32"/>
          <w:szCs w:val="32"/>
        </w:rPr>
        <w:t>月</w:t>
      </w:r>
      <w:r>
        <w:rPr>
          <w:sz w:val="32"/>
          <w:szCs w:val="32"/>
        </w:rPr>
        <w:t>12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E10FCD"/>
    <w:rsid w:val="00080820"/>
    <w:rsid w:val="000C3BE4"/>
    <w:rsid w:val="00100335"/>
    <w:rsid w:val="0016145A"/>
    <w:rsid w:val="0016166E"/>
    <w:rsid w:val="002A3E76"/>
    <w:rsid w:val="002D3432"/>
    <w:rsid w:val="003633FA"/>
    <w:rsid w:val="00396D89"/>
    <w:rsid w:val="003A3B8F"/>
    <w:rsid w:val="003B5B88"/>
    <w:rsid w:val="003F383C"/>
    <w:rsid w:val="00463606"/>
    <w:rsid w:val="004760F6"/>
    <w:rsid w:val="005B7E36"/>
    <w:rsid w:val="00663377"/>
    <w:rsid w:val="006671FF"/>
    <w:rsid w:val="006B5463"/>
    <w:rsid w:val="00730EA9"/>
    <w:rsid w:val="008474D8"/>
    <w:rsid w:val="008F7F3C"/>
    <w:rsid w:val="00973868"/>
    <w:rsid w:val="00981BE3"/>
    <w:rsid w:val="00986596"/>
    <w:rsid w:val="009D358D"/>
    <w:rsid w:val="00A021B2"/>
    <w:rsid w:val="00A47EE6"/>
    <w:rsid w:val="00A75EAD"/>
    <w:rsid w:val="00B07E5C"/>
    <w:rsid w:val="00B42650"/>
    <w:rsid w:val="00B44F07"/>
    <w:rsid w:val="00B654E2"/>
    <w:rsid w:val="00B91493"/>
    <w:rsid w:val="00C62AA7"/>
    <w:rsid w:val="00C7225B"/>
    <w:rsid w:val="00CA5DCD"/>
    <w:rsid w:val="00D0363F"/>
    <w:rsid w:val="00D22548"/>
    <w:rsid w:val="00D92CC3"/>
    <w:rsid w:val="00D95EC5"/>
    <w:rsid w:val="00DA5989"/>
    <w:rsid w:val="00DF761A"/>
    <w:rsid w:val="00E034C0"/>
    <w:rsid w:val="00E10FCD"/>
    <w:rsid w:val="00E37D7E"/>
    <w:rsid w:val="00E6790C"/>
    <w:rsid w:val="00EB7873"/>
    <w:rsid w:val="00F56DBA"/>
    <w:rsid w:val="00F642E4"/>
    <w:rsid w:val="00F84804"/>
    <w:rsid w:val="00F93B6E"/>
    <w:rsid w:val="00F95F8E"/>
    <w:rsid w:val="00FB5517"/>
    <w:rsid w:val="00FD55C0"/>
    <w:rsid w:val="00FE57B7"/>
    <w:rsid w:val="0AF42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name="header"/>
    <w:lsdException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Header Char"/>
    <w:basedOn w:val="5"/>
    <w:link w:val="3"/>
    <w:semiHidden/>
    <w:locked/>
    <w:uiPriority w:val="99"/>
    <w:rPr>
      <w:rFonts w:cs="Times New Roman"/>
      <w:sz w:val="18"/>
      <w:szCs w:val="18"/>
    </w:rPr>
  </w:style>
  <w:style w:type="character" w:customStyle="1" w:styleId="7">
    <w:name w:val="Footer Char"/>
    <w:basedOn w:val="5"/>
    <w:link w:val="2"/>
    <w:semiHidden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1</Pages>
  <Words>42</Words>
  <Characters>245</Characters>
  <Lines>0</Lines>
  <Paragraphs>0</Paragraphs>
  <TotalTime>17</TotalTime>
  <ScaleCrop>false</ScaleCrop>
  <LinksUpToDate>false</LinksUpToDate>
  <CharactersWithSpaces>0</CharactersWithSpaces>
  <Application>WPS Office_11.1.0.11435_F1E327BC-269C-435d-A152-05C5408002CA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2022-08-11T06:25:00Z</dcterms:created>
  <dc:creator>微软用户</dc:creator>
  <cp:lastModifiedBy>修身养性的花蕊</cp:lastModifiedBy>
  <cp:lastPrinted>2022-08-11T06:31:00Z</cp:lastPrinted>
  <dcterms:modified xsi:type="dcterms:W3CDTF">2022-08-12T03:08:50Z</dcterms:modified>
  <dc:title>紧急停水公告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2052-11.1.0.11435</vt:lpwstr>
  </property>
  <property fmtid="{D5CDD505-2E9C-101B-9397-08002B2CF9AE}" pid="3" name="ICV">
    <vt:lpwstr>9216A6A5A93947F5BD9566560A506EDA</vt:lpwstr>
  </property>
</Properties>
</file>